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78F8" w:rsidRPr="00353E4D" w:rsidRDefault="00F952C7" w:rsidP="00A551EA">
      <w:pPr>
        <w:tabs>
          <w:tab w:val="left" w:pos="7920"/>
        </w:tabs>
        <w:rPr>
          <w:color w:val="000000"/>
        </w:rPr>
      </w:pPr>
      <w:r>
        <w:rPr>
          <w:noProof/>
          <w:color w:val="000000"/>
          <w:lang w:val="fr-FR" w:eastAsia="fr-FR"/>
        </w:rPr>
        <mc:AlternateContent>
          <mc:Choice Requires="wpg">
            <w:drawing>
              <wp:anchor distT="36576" distB="36576" distL="36576" distR="36576" simplePos="0" relativeHeight="251664896" behindDoc="1" locked="0" layoutInCell="1" allowOverlap="1" wp14:anchorId="54E891F0" wp14:editId="79337748">
                <wp:simplePos x="0" y="0"/>
                <wp:positionH relativeFrom="column">
                  <wp:posOffset>4856018</wp:posOffset>
                </wp:positionH>
                <wp:positionV relativeFrom="paragraph">
                  <wp:posOffset>5451764</wp:posOffset>
                </wp:positionV>
                <wp:extent cx="2645410" cy="4391891"/>
                <wp:effectExtent l="0" t="0" r="2540" b="889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4391891"/>
                          <a:chOff x="0" y="0"/>
                          <a:chExt cx="2645410" cy="4465955"/>
                        </a:xfrm>
                      </wpg:grpSpPr>
                      <pic:pic xmlns:pic="http://schemas.openxmlformats.org/drawingml/2006/picture">
                        <pic:nvPicPr>
                          <pic:cNvPr id="251" name="Image 25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446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42455" y="872836"/>
                            <a:ext cx="2230120" cy="335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D4" w:rsidRDefault="006E4152" w:rsidP="000434D4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rois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volets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de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formation </w:t>
                              </w:r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:</w:t>
                              </w:r>
                              <w:proofErr w:type="gramEnd"/>
                            </w:p>
                            <w:p w:rsidR="000434D4" w:rsidRDefault="006E4152" w:rsidP="000434D4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br/>
                                <w:t xml:space="preserve">-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volet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1 (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11-14 Mai</w:t>
                              </w: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2020</w:t>
                              </w:r>
                              <w:proofErr w:type="gram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) :</w:t>
                              </w:r>
                              <w:proofErr w:type="gram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0434D4" w:rsidRDefault="000434D4" w:rsidP="000434D4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F</w:t>
                              </w:r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ormation à la </w:t>
                              </w:r>
                              <w:proofErr w:type="spellStart"/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didactique</w:t>
                              </w:r>
                              <w:proofErr w:type="spellEnd"/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des QSV, concep</w:t>
                              </w:r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tion de </w:t>
                              </w:r>
                              <w:proofErr w:type="spellStart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ressources</w:t>
                              </w:r>
                              <w:proofErr w:type="spellEnd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pédagogiques</w:t>
                              </w:r>
                              <w:proofErr w:type="spellEnd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à tester </w:t>
                              </w:r>
                              <w:proofErr w:type="spellStart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en</w:t>
                              </w:r>
                              <w:proofErr w:type="spellEnd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établissement</w:t>
                              </w:r>
                              <w:proofErr w:type="spellEnd"/>
                            </w:p>
                            <w:p w:rsidR="006E4152" w:rsidRDefault="006E4152" w:rsidP="000434D4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br/>
                                <w:t xml:space="preserve">-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volet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2 (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30 Nov</w:t>
                              </w: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déc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2020</w:t>
                              </w:r>
                              <w:proofErr w:type="gramStart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) :</w:t>
                              </w:r>
                              <w:proofErr w:type="gramEnd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nalyse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des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expérimentations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menées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en</w:t>
                              </w:r>
                              <w:proofErr w:type="spellEnd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établissement</w:t>
                              </w:r>
                              <w:proofErr w:type="spellEnd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finalisation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malettes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pédagogiques</w:t>
                              </w:r>
                              <w:proofErr w:type="spellEnd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et </w:t>
                              </w:r>
                              <w:proofErr w:type="spellStart"/>
                              <w:r w:rsidR="000434D4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ingénierie</w:t>
                              </w:r>
                              <w:proofErr w:type="spellEnd"/>
                              <w:r w:rsidR="000434D4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de formation pour la </w:t>
                              </w:r>
                              <w:proofErr w:type="spellStart"/>
                              <w:r w:rsidR="000434D4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démultiplication</w:t>
                              </w:r>
                              <w:proofErr w:type="spellEnd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en</w:t>
                              </w:r>
                              <w:proofErr w:type="spellEnd"/>
                              <w:r w:rsidR="000434D4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region</w:t>
                              </w:r>
                            </w:p>
                            <w:p w:rsidR="000434D4" w:rsidRDefault="000434D4" w:rsidP="000434D4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</w:p>
                            <w:p w:rsidR="000434D4" w:rsidRDefault="006E4152" w:rsidP="00836EF0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proofErr w:type="spellStart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volet</w:t>
                              </w:r>
                              <w:proofErr w:type="spellEnd"/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3 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Automne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2021): </w:t>
                              </w:r>
                            </w:p>
                            <w:p w:rsidR="000434D4" w:rsidRPr="009C610D" w:rsidRDefault="000434D4" w:rsidP="000434D4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Analyse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des formations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r</w:t>
                              </w:r>
                              <w:r w:rsidR="00892F99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gional</w:t>
                              </w:r>
                              <w:r w:rsidR="00892F99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réalisées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, amelioration et </w:t>
                              </w:r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diffusion des </w:t>
                              </w:r>
                              <w:proofErr w:type="spellStart"/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mallette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s</w:t>
                              </w:r>
                              <w:proofErr w:type="spellEnd"/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pédagogique</w:t>
                              </w:r>
                              <w: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>s</w:t>
                              </w:r>
                              <w:proofErr w:type="spellEnd"/>
                              <w:r w:rsidR="006E4152" w:rsidRPr="006E4152"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E642E1" w:rsidRPr="009C610D" w:rsidRDefault="00E642E1" w:rsidP="00836EF0">
                              <w:pPr>
                                <w:rPr>
                                  <w:rFonts w:ascii="Arial" w:hAnsi="Arial" w:cs="Arial"/>
                                  <w:color w:val="FCD168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891F0" id="Groupe 12" o:spid="_x0000_s1026" style="position:absolute;margin-left:382.35pt;margin-top:429.25pt;width:208.3pt;height:345.8pt;z-index:-251651584;mso-wrap-distance-left:2.88pt;mso-wrap-distance-top:2.88pt;mso-wrap-distance-right:2.88pt;mso-wrap-distance-bottom:2.88pt;mso-height-relative:margin" coordsize="26454,44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1" o:spid="_x0000_s1027" type="#_x0000_t75" alt="2" style="position:absolute;width:26454;height:4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">
                  <v:imagedata r:id="rId7" o:title="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8" type="#_x0000_t202" style="position:absolute;left:2424;top:8728;width:22301;height:3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" filled="f" fillcolor="#fffffe" stroked="f" strokecolor="#212120" insetpen="t">
                  <v:textbox inset="2.88pt,2.88pt,2.88pt,2.88pt">
                    <w:txbxContent>
                      <w:p w:rsidR="000434D4" w:rsidRDefault="006E4152" w:rsidP="000434D4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T</w:t>
                        </w: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rois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volets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de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formation </w:t>
                        </w:r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:</w:t>
                        </w:r>
                        <w:proofErr w:type="gramEnd"/>
                      </w:p>
                      <w:p w:rsidR="000434D4" w:rsidRDefault="006E4152" w:rsidP="000434D4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br/>
                          <w:t xml:space="preserve">-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volet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1 (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11-14 Mai</w:t>
                        </w: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2020</w:t>
                        </w:r>
                        <w:proofErr w:type="gram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) :</w:t>
                        </w:r>
                        <w:proofErr w:type="gram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0434D4" w:rsidRDefault="000434D4" w:rsidP="000434D4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F</w:t>
                        </w:r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ormation à la </w:t>
                        </w:r>
                        <w:proofErr w:type="spellStart"/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didactique</w:t>
                        </w:r>
                        <w:proofErr w:type="spellEnd"/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des QSV, concep</w:t>
                        </w:r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tion de </w:t>
                        </w:r>
                        <w:proofErr w:type="spellStart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ressources</w:t>
                        </w:r>
                        <w:proofErr w:type="spellEnd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pédagogiques</w:t>
                        </w:r>
                        <w:proofErr w:type="spellEnd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à tester </w:t>
                        </w:r>
                        <w:proofErr w:type="spellStart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en</w:t>
                        </w:r>
                        <w:proofErr w:type="spellEnd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établissement</w:t>
                        </w:r>
                        <w:proofErr w:type="spellEnd"/>
                      </w:p>
                      <w:p w:rsidR="006E4152" w:rsidRDefault="006E4152" w:rsidP="000434D4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br/>
                          <w:t xml:space="preserve">-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volet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2 (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30 Nov</w:t>
                        </w: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–</w:t>
                        </w: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déc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2020</w:t>
                        </w:r>
                        <w:proofErr w:type="gramStart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) :</w:t>
                        </w:r>
                        <w:proofErr w:type="gramEnd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A</w:t>
                        </w: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nalyse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des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expérimentations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menées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en</w:t>
                        </w:r>
                        <w:proofErr w:type="spellEnd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établissement</w:t>
                        </w:r>
                        <w:proofErr w:type="spellEnd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finalisation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malettes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pédagogiques</w:t>
                        </w:r>
                        <w:proofErr w:type="spellEnd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et </w:t>
                        </w:r>
                        <w:proofErr w:type="spellStart"/>
                        <w:r w:rsidR="000434D4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ingénierie</w:t>
                        </w:r>
                        <w:proofErr w:type="spellEnd"/>
                        <w:r w:rsidR="000434D4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de formation pour la </w:t>
                        </w:r>
                        <w:proofErr w:type="spellStart"/>
                        <w:r w:rsidR="000434D4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démultiplication</w:t>
                        </w:r>
                        <w:proofErr w:type="spellEnd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en</w:t>
                        </w:r>
                        <w:proofErr w:type="spellEnd"/>
                        <w:r w:rsidR="000434D4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region</w:t>
                        </w:r>
                      </w:p>
                      <w:p w:rsidR="000434D4" w:rsidRDefault="000434D4" w:rsidP="000434D4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</w:p>
                      <w:p w:rsidR="000434D4" w:rsidRDefault="006E4152" w:rsidP="00836EF0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- </w:t>
                        </w:r>
                        <w:proofErr w:type="spellStart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volet</w:t>
                        </w:r>
                        <w:proofErr w:type="spellEnd"/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3 (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Automne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r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2021): </w:t>
                        </w:r>
                      </w:p>
                      <w:p w:rsidR="000434D4" w:rsidRPr="009C610D" w:rsidRDefault="000434D4" w:rsidP="000434D4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Analyse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des formations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r</w:t>
                        </w:r>
                        <w:r w:rsidR="00892F99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gional</w:t>
                        </w:r>
                        <w:r w:rsidR="00892F99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réalisées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, amelioration et </w:t>
                        </w:r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diffusion des </w:t>
                        </w:r>
                        <w:proofErr w:type="spellStart"/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mallette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s</w:t>
                        </w:r>
                        <w:proofErr w:type="spellEnd"/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pédagogique</w:t>
                        </w:r>
                        <w: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>s</w:t>
                        </w:r>
                        <w:proofErr w:type="spellEnd"/>
                        <w:r w:rsidR="006E4152" w:rsidRPr="006E4152"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E642E1" w:rsidRPr="009C610D" w:rsidRDefault="00E642E1" w:rsidP="00836EF0">
                        <w:pPr>
                          <w:rPr>
                            <w:rFonts w:ascii="Arial" w:hAnsi="Arial" w:cs="Arial"/>
                            <w:color w:val="FCD168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2F99">
        <w:rPr>
          <w:noProof/>
          <w:color w:val="000000"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7D616355" wp14:editId="1C2C9C55">
                <wp:simplePos x="0" y="0"/>
                <wp:positionH relativeFrom="column">
                  <wp:posOffset>5041958</wp:posOffset>
                </wp:positionH>
                <wp:positionV relativeFrom="paragraph">
                  <wp:posOffset>5617441</wp:posOffset>
                </wp:positionV>
                <wp:extent cx="2286000" cy="699655"/>
                <wp:effectExtent l="0" t="0" r="0" b="5715"/>
                <wp:wrapNone/>
                <wp:docPr id="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2C02" w:rsidRPr="00892F99" w:rsidRDefault="006E4152" w:rsidP="00892F99">
                            <w:pPr>
                              <w:jc w:val="center"/>
                              <w:rPr>
                                <w:rFonts w:ascii="Steelfish" w:hAnsi="Steelfish" w:cs="Arial"/>
                                <w:caps/>
                                <w:color w:val="FCD168"/>
                                <w:sz w:val="36"/>
                                <w:szCs w:val="54"/>
                              </w:rPr>
                            </w:pPr>
                            <w:r w:rsidRPr="00892F99">
                              <w:rPr>
                                <w:rFonts w:ascii="Steelfish" w:hAnsi="Steelfish" w:cs="Arial"/>
                                <w:caps/>
                                <w:color w:val="FCD168"/>
                                <w:sz w:val="36"/>
                                <w:szCs w:val="54"/>
                              </w:rPr>
                              <w:t>Déroulement de la formation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6355" id="Text Box 229" o:spid="_x0000_s1029" type="#_x0000_t202" style="position:absolute;margin-left:397pt;margin-top:442.3pt;width:180pt;height:55.1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A22C02" w:rsidRPr="00892F99" w:rsidRDefault="006E4152" w:rsidP="00892F99">
                      <w:pPr>
                        <w:jc w:val="center"/>
                        <w:rPr>
                          <w:rFonts w:ascii="Steelfish" w:hAnsi="Steelfish" w:cs="Arial"/>
                          <w:caps/>
                          <w:color w:val="FCD168"/>
                          <w:sz w:val="36"/>
                          <w:szCs w:val="54"/>
                        </w:rPr>
                      </w:pPr>
                      <w:r w:rsidRPr="00892F99">
                        <w:rPr>
                          <w:rFonts w:ascii="Steelfish" w:hAnsi="Steelfish" w:cs="Arial"/>
                          <w:caps/>
                          <w:color w:val="FCD168"/>
                          <w:sz w:val="36"/>
                          <w:szCs w:val="54"/>
                        </w:rPr>
                        <w:t>Déroulement de la formation</w:t>
                      </w:r>
                    </w:p>
                  </w:txbxContent>
                </v:textbox>
              </v:shape>
            </w:pict>
          </mc:Fallback>
        </mc:AlternateContent>
      </w:r>
      <w:r w:rsidR="00892F99">
        <w:rPr>
          <w:noProof/>
          <w:color w:val="000000"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7BC86FF1" wp14:editId="537B697C">
                <wp:simplePos x="0" y="0"/>
                <wp:positionH relativeFrom="column">
                  <wp:posOffset>2119745</wp:posOffset>
                </wp:positionH>
                <wp:positionV relativeFrom="page">
                  <wp:posOffset>5479473</wp:posOffset>
                </wp:positionV>
                <wp:extent cx="2237510" cy="4391660"/>
                <wp:effectExtent l="0" t="0" r="0" b="8890"/>
                <wp:wrapNone/>
                <wp:docPr id="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510" cy="439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3ECD" w:rsidRPr="000E3ECD" w:rsidRDefault="000434D4" w:rsidP="000E3ECD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</w:pPr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Les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mouvements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de la transition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sont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une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réponse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aux grands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défis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sociétaux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commencent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changements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climatiques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fin à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venir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des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énergies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fossiles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agroécologie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disparition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biodiversité</w:t>
                            </w:r>
                            <w:proofErr w:type="spellEnd"/>
                            <w:r w:rsidR="00892F99"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,</w:t>
                            </w:r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etc.) et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ils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exigent de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construire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une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opinion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raisonnée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de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participer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à la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réflexion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et au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débat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sur des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sujets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socialement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vifs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incertains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controversés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ainsi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qu</w:t>
                            </w:r>
                            <w:r w:rsidR="00892F99"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’</w:t>
                            </w:r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à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développer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une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pensée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prospective pour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problématiser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défis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engageant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l</w:t>
                            </w:r>
                            <w:r w:rsidR="00892F99"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’</w:t>
                            </w:r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avenir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.</w:t>
                            </w:r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br/>
                            </w:r>
                          </w:p>
                          <w:p w:rsidR="003E78D7" w:rsidRPr="000E3ECD" w:rsidRDefault="000434D4" w:rsidP="000E3ECD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</w:pP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Dans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contexte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cette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action vise à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accompagner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le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développement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pensée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critique,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éthique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créative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des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apprenants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qu</w:t>
                            </w:r>
                            <w:r w:rsidR="00892F99"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’</w:t>
                            </w:r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ils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soient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élèves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ou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adultes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) pour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appréhender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changements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leurs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>résistances</w:t>
                            </w:r>
                            <w:proofErr w:type="spellEnd"/>
                            <w:r w:rsidRPr="000E3ECD">
                              <w:rPr>
                                <w:rFonts w:ascii="Arial" w:hAnsi="Arial" w:cs="Arial"/>
                                <w:color w:val="FFFFFF" w:themeColor="background1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6FF1" id="Text Box 246" o:spid="_x0000_s1030" type="#_x0000_t202" style="position:absolute;margin-left:166.9pt;margin-top:431.45pt;width:176.2pt;height:345.8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+b/QIAAI4GAAAOAAAAZHJzL2Uyb0RvYy54bWysVW1vmzAQ/j5p/8Hyd8pLCARUWiUEpknd&#10;i9TuBzhggjWwme2WdNP++84maUm3D9M6Ill+OZ+f5+65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0E3ECD" w:rsidRPr="000E3ECD" w:rsidRDefault="000434D4" w:rsidP="000E3ECD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</w:pPr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Les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mouvements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de la transition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sont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une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réponse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aux grands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défis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sociétaux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qui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commencent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(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changements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climatiques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fin à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venir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des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énergies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fossiles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agroécologie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disparition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de la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biodiversité</w:t>
                      </w:r>
                      <w:proofErr w:type="spellEnd"/>
                      <w:r w:rsidR="00892F99"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,</w:t>
                      </w:r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etc.) et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ils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exigent de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construire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une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opinion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raisonnée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de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participer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à la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réflexion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et au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débat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sur des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sujets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socialement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vifs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incertains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et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controversés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ainsi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qu</w:t>
                      </w:r>
                      <w:r w:rsidR="00892F99"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’</w:t>
                      </w:r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à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développer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une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pensée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prospective pour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problématiser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défis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engageant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l</w:t>
                      </w:r>
                      <w:r w:rsidR="00892F99"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’</w:t>
                      </w:r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avenir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.</w:t>
                      </w:r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br/>
                      </w:r>
                    </w:p>
                    <w:p w:rsidR="003E78D7" w:rsidRPr="000E3ECD" w:rsidRDefault="000434D4" w:rsidP="000E3ECD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</w:pP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Dans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contexte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,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cette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action vise à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accompagner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le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développement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de la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pensée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critique,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éthique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et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créative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des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apprenants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(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qu</w:t>
                      </w:r>
                      <w:r w:rsidR="00892F99"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’</w:t>
                      </w:r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ils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soient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élèves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ou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adultes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) pour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appréhender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changements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et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leurs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>résistances</w:t>
                      </w:r>
                      <w:proofErr w:type="spellEnd"/>
                      <w:r w:rsidRPr="000E3ECD">
                        <w:rPr>
                          <w:rFonts w:ascii="Arial" w:hAnsi="Arial" w:cs="Arial"/>
                          <w:color w:val="FFFFFF" w:themeColor="background1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2F99">
        <w:rPr>
          <w:noProof/>
          <w:color w:val="000000"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08A9A7B" wp14:editId="205531C2">
                <wp:simplePos x="0" y="0"/>
                <wp:positionH relativeFrom="column">
                  <wp:posOffset>255963</wp:posOffset>
                </wp:positionH>
                <wp:positionV relativeFrom="page">
                  <wp:posOffset>5831609</wp:posOffset>
                </wp:positionV>
                <wp:extent cx="1485900" cy="2526030"/>
                <wp:effectExtent l="0" t="1905" r="0" b="0"/>
                <wp:wrapNone/>
                <wp:docPr id="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2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</w:pPr>
                          </w:p>
                          <w:p w:rsidR="00A679A1" w:rsidRDefault="00A679A1" w:rsidP="00A679A1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</w:pPr>
                            <w:r w:rsidRPr="00A679A1"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  <w:t xml:space="preserve">1 </w:t>
                            </w:r>
                            <w:proofErr w:type="spellStart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binôme</w:t>
                            </w:r>
                            <w:proofErr w:type="spellEnd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d</w:t>
                            </w:r>
                            <w:r w:rsidRPr="00A679A1"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  <w:t>’</w:t>
                            </w:r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enseignants</w:t>
                            </w:r>
                            <w:proofErr w:type="spellEnd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 xml:space="preserve">  par</w:t>
                            </w:r>
                            <w:proofErr w:type="gramEnd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region</w:t>
                            </w: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</w:pPr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 xml:space="preserve"> (discipline technique + discipline </w:t>
                            </w:r>
                            <w:proofErr w:type="spellStart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générale</w:t>
                            </w:r>
                            <w:proofErr w:type="spellEnd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)</w:t>
                            </w: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</w:pP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</w:pP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</w:pPr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  <w:u w:val="single"/>
                              </w:rPr>
                              <w:t xml:space="preserve">Public </w:t>
                            </w:r>
                            <w:proofErr w:type="spellStart"/>
                            <w:proofErr w:type="gramStart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  <w:u w:val="single"/>
                              </w:rPr>
                              <w:t>concerné</w:t>
                            </w:r>
                            <w:proofErr w:type="spellEnd"/>
                            <w:r w:rsidRPr="00A679A1"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  <w:t xml:space="preserve"> :</w:t>
                            </w:r>
                            <w:proofErr w:type="gramEnd"/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aps/>
                                <w:color w:val="FFFFFF"/>
                                <w:sz w:val="20"/>
                                <w:szCs w:val="14"/>
                              </w:rPr>
                            </w:pP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</w:pPr>
                            <w:proofErr w:type="spellStart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Référents</w:t>
                            </w:r>
                            <w:proofErr w:type="spellEnd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 xml:space="preserve"> EPA</w:t>
                            </w: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</w:pPr>
                            <w:proofErr w:type="spellStart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>Référents</w:t>
                            </w:r>
                            <w:proofErr w:type="spellEnd"/>
                            <w:r w:rsidRPr="00A679A1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  <w:t xml:space="preserve"> QSV</w:t>
                            </w:r>
                          </w:p>
                          <w:p w:rsidR="00A679A1" w:rsidRPr="00A679A1" w:rsidRDefault="00A679A1" w:rsidP="00A679A1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14"/>
                              </w:rPr>
                            </w:pPr>
                          </w:p>
                          <w:p w:rsidR="00A679A1" w:rsidRPr="00A679A1" w:rsidRDefault="00A679A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9A7B" id="Text Box 239" o:spid="_x0000_s1031" type="#_x0000_t202" style="position:absolute;margin-left:20.15pt;margin-top:459.2pt;width:117pt;height:198.9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</w:pPr>
                    </w:p>
                    <w:p w:rsidR="00A679A1" w:rsidRDefault="00A679A1" w:rsidP="00A679A1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</w:pPr>
                      <w:r w:rsidRPr="00A679A1"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  <w:t xml:space="preserve">1 </w:t>
                      </w:r>
                      <w:proofErr w:type="spellStart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binôme</w:t>
                      </w:r>
                      <w:proofErr w:type="spellEnd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d</w:t>
                      </w:r>
                      <w:r w:rsidRPr="00A679A1"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  <w:t>’</w:t>
                      </w:r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enseignants</w:t>
                      </w:r>
                      <w:proofErr w:type="spellEnd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 xml:space="preserve">  par</w:t>
                      </w:r>
                      <w:proofErr w:type="gramEnd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region</w:t>
                      </w: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</w:pPr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 xml:space="preserve"> (discipline technique + discipline </w:t>
                      </w:r>
                      <w:proofErr w:type="spellStart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générale</w:t>
                      </w:r>
                      <w:proofErr w:type="spellEnd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)</w:t>
                      </w: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</w:pP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</w:pP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</w:pPr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  <w:u w:val="single"/>
                        </w:rPr>
                        <w:t xml:space="preserve">Public </w:t>
                      </w:r>
                      <w:proofErr w:type="spellStart"/>
                      <w:proofErr w:type="gramStart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  <w:u w:val="single"/>
                        </w:rPr>
                        <w:t>concerné</w:t>
                      </w:r>
                      <w:proofErr w:type="spellEnd"/>
                      <w:r w:rsidRPr="00A679A1"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  <w:t xml:space="preserve"> :</w:t>
                      </w:r>
                      <w:proofErr w:type="gramEnd"/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aps/>
                          <w:color w:val="FFFFFF"/>
                          <w:sz w:val="20"/>
                          <w:szCs w:val="14"/>
                        </w:rPr>
                      </w:pP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</w:pPr>
                      <w:proofErr w:type="spellStart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Référents</w:t>
                      </w:r>
                      <w:proofErr w:type="spellEnd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 xml:space="preserve"> EPA</w:t>
                      </w: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</w:pPr>
                      <w:proofErr w:type="spellStart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>Référents</w:t>
                      </w:r>
                      <w:proofErr w:type="spellEnd"/>
                      <w:r w:rsidRPr="00A679A1"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  <w:t xml:space="preserve"> QSV</w:t>
                      </w:r>
                    </w:p>
                    <w:p w:rsidR="00A679A1" w:rsidRPr="00A679A1" w:rsidRDefault="00A679A1" w:rsidP="00A679A1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14"/>
                        </w:rPr>
                      </w:pPr>
                    </w:p>
                    <w:p w:rsidR="00A679A1" w:rsidRPr="00A679A1" w:rsidRDefault="00A679A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92F99" w:rsidRPr="00353E4D">
        <w:rPr>
          <w:noProof/>
          <w:color w:val="000000"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F62A77B" wp14:editId="06C008E2">
                <wp:simplePos x="0" y="0"/>
                <wp:positionH relativeFrom="column">
                  <wp:posOffset>228600</wp:posOffset>
                </wp:positionH>
                <wp:positionV relativeFrom="page">
                  <wp:posOffset>8943109</wp:posOffset>
                </wp:positionV>
                <wp:extent cx="1738745" cy="852055"/>
                <wp:effectExtent l="0" t="0" r="0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745" cy="85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6872" w:rsidRDefault="00CF6872" w:rsidP="00CF6872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07DC9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CONTACT</w:t>
                            </w:r>
                            <w:r w:rsidR="000434D4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 :</w:t>
                            </w:r>
                            <w:proofErr w:type="gramEnd"/>
                          </w:p>
                          <w:p w:rsidR="00DA7C3C" w:rsidRPr="00D07DC9" w:rsidRDefault="000434D4" w:rsidP="00CF6872">
                            <w:pP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nadia.cancian@ensfea.fr nicolas.herve@ensfea.fr amelie.lipp@ensfea.fr </w:t>
                            </w:r>
                            <w:r w:rsidRPr="000434D4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nathalie.panissal@ensfea.fr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A77B" id="Text Box 7" o:spid="_x0000_s1032" type="#_x0000_t202" style="position:absolute;margin-left:18pt;margin-top:704.2pt;width:136.9pt;height:67.1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CF6872" w:rsidRDefault="00CF6872" w:rsidP="00CF6872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 w:rsidRPr="00D07DC9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CONTACT</w:t>
                      </w:r>
                      <w:r w:rsidR="000434D4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 :</w:t>
                      </w:r>
                      <w:proofErr w:type="gramEnd"/>
                    </w:p>
                    <w:p w:rsidR="00DA7C3C" w:rsidRPr="00D07DC9" w:rsidRDefault="000434D4" w:rsidP="00CF6872">
                      <w:pP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nadia.cancian@ensfea.fr nicolas.herve@ensfea.fr amelie.lipp@ensfea.fr </w:t>
                      </w:r>
                      <w:r w:rsidRPr="000434D4"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nathalie.panissal@ensfea.fr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79A1">
        <w:rPr>
          <w:noProof/>
          <w:color w:val="000000"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1021687F" wp14:editId="6CB291EC">
                <wp:simplePos x="0" y="0"/>
                <wp:positionH relativeFrom="margin">
                  <wp:align>center</wp:align>
                </wp:positionH>
                <wp:positionV relativeFrom="paragraph">
                  <wp:posOffset>4232275</wp:posOffset>
                </wp:positionV>
                <wp:extent cx="6996545" cy="1586346"/>
                <wp:effectExtent l="0" t="0" r="0" b="0"/>
                <wp:wrapNone/>
                <wp:docPr id="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545" cy="1586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1646" w:rsidRPr="00A679A1" w:rsidRDefault="00A679A1" w:rsidP="00A679A1">
                            <w:pPr>
                              <w:jc w:val="center"/>
                              <w:rPr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teelfish" w:hAnsi="Steelfish" w:cs="Arial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Menons l’enquête sur les questions socialement vives (qsv)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687F" id="Text Box 236" o:spid="_x0000_s1033" type="#_x0000_t202" style="position:absolute;margin-left:0;margin-top:333.25pt;width:550.9pt;height:124.9pt;z-index:25165568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51646" w:rsidRPr="00A679A1" w:rsidRDefault="00A679A1" w:rsidP="00A679A1">
                      <w:pPr>
                        <w:jc w:val="center"/>
                        <w:rPr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Steelfish" w:hAnsi="Steelfish" w:cs="Arial"/>
                          <w:caps/>
                          <w:color w:val="FFFFFF"/>
                          <w:sz w:val="60"/>
                          <w:szCs w:val="60"/>
                        </w:rPr>
                        <w:t>Menons l’enquête sur les questions socialement vives (qsv)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4D4">
        <w:rPr>
          <w:noProof/>
          <w:lang w:val="fr-FR" w:eastAsia="fr-FR"/>
        </w:rPr>
        <w:drawing>
          <wp:anchor distT="36576" distB="36576" distL="36576" distR="36576" simplePos="0" relativeHeight="251663872" behindDoc="0" locked="0" layoutInCell="1" allowOverlap="1" wp14:anchorId="1994F702" wp14:editId="02D4CD57">
            <wp:simplePos x="0" y="0"/>
            <wp:positionH relativeFrom="column">
              <wp:posOffset>193964</wp:posOffset>
            </wp:positionH>
            <wp:positionV relativeFrom="page">
              <wp:posOffset>124690</wp:posOffset>
            </wp:positionV>
            <wp:extent cx="1967345" cy="509632"/>
            <wp:effectExtent l="0" t="0" r="0" b="5080"/>
            <wp:wrapNone/>
            <wp:docPr id="11" name="Image 11" descr="ens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sf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45" cy="5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167">
        <w:rPr>
          <w:noProof/>
          <w:color w:val="000000"/>
          <w:lang w:val="fr-FR" w:eastAsia="fr-FR"/>
        </w:rPr>
        <w:drawing>
          <wp:anchor distT="0" distB="0" distL="114300" distR="114300" simplePos="0" relativeHeight="251660800" behindDoc="1" locked="0" layoutInCell="1" allowOverlap="1" wp14:anchorId="7EDFB9B7" wp14:editId="67E4971E">
            <wp:simplePos x="0" y="0"/>
            <wp:positionH relativeFrom="column">
              <wp:posOffset>-133350</wp:posOffset>
            </wp:positionH>
            <wp:positionV relativeFrom="paragraph">
              <wp:posOffset>-133350</wp:posOffset>
            </wp:positionV>
            <wp:extent cx="8116570" cy="10268585"/>
            <wp:effectExtent l="0" t="0" r="0" b="0"/>
            <wp:wrapNone/>
            <wp:docPr id="250" name="Image 2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570" cy="102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8F8" w:rsidRPr="00353E4D" w:rsidSect="00C36660">
      <w:pgSz w:w="12242" w:h="15842" w:code="1"/>
      <w:pgMar w:top="0" w:right="23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elfish">
    <w:altName w:val="Arial Nova Cond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2594"/>
    <w:multiLevelType w:val="hybridMultilevel"/>
    <w:tmpl w:val="0AA6CCFA"/>
    <w:lvl w:ilvl="0" w:tplc="FB3CD4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B5DF4"/>
    <w:multiLevelType w:val="hybridMultilevel"/>
    <w:tmpl w:val="9C5E396A"/>
    <w:lvl w:ilvl="0" w:tplc="A74209A0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623F7"/>
    <w:multiLevelType w:val="hybridMultilevel"/>
    <w:tmpl w:val="F61C26FC"/>
    <w:lvl w:ilvl="0" w:tplc="24AADC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8774B"/>
    <w:multiLevelType w:val="hybridMultilevel"/>
    <w:tmpl w:val="0BCE63B0"/>
    <w:lvl w:ilvl="0" w:tplc="E15C0E54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52"/>
    <w:rsid w:val="00005383"/>
    <w:rsid w:val="000434D4"/>
    <w:rsid w:val="00071840"/>
    <w:rsid w:val="00097E9A"/>
    <w:rsid w:val="000E3ECD"/>
    <w:rsid w:val="000E74E3"/>
    <w:rsid w:val="001E640C"/>
    <w:rsid w:val="002161E6"/>
    <w:rsid w:val="00353E4D"/>
    <w:rsid w:val="00370167"/>
    <w:rsid w:val="003E78D7"/>
    <w:rsid w:val="003F372A"/>
    <w:rsid w:val="00442589"/>
    <w:rsid w:val="004442DF"/>
    <w:rsid w:val="004B34E7"/>
    <w:rsid w:val="004D2D0C"/>
    <w:rsid w:val="005E7C7D"/>
    <w:rsid w:val="00604E84"/>
    <w:rsid w:val="00631F95"/>
    <w:rsid w:val="006E4152"/>
    <w:rsid w:val="006F1D65"/>
    <w:rsid w:val="007F77D6"/>
    <w:rsid w:val="00836EF0"/>
    <w:rsid w:val="008558E3"/>
    <w:rsid w:val="00886C68"/>
    <w:rsid w:val="00892F99"/>
    <w:rsid w:val="008F7021"/>
    <w:rsid w:val="009372F0"/>
    <w:rsid w:val="0095620D"/>
    <w:rsid w:val="009C610D"/>
    <w:rsid w:val="00A00EFA"/>
    <w:rsid w:val="00A0112D"/>
    <w:rsid w:val="00A22C02"/>
    <w:rsid w:val="00A51646"/>
    <w:rsid w:val="00A551EA"/>
    <w:rsid w:val="00A679A1"/>
    <w:rsid w:val="00A97D6F"/>
    <w:rsid w:val="00AE647F"/>
    <w:rsid w:val="00B064F2"/>
    <w:rsid w:val="00B26F1A"/>
    <w:rsid w:val="00B409D6"/>
    <w:rsid w:val="00B45616"/>
    <w:rsid w:val="00B53D79"/>
    <w:rsid w:val="00B7765B"/>
    <w:rsid w:val="00B808F3"/>
    <w:rsid w:val="00C36660"/>
    <w:rsid w:val="00C40FD1"/>
    <w:rsid w:val="00C56506"/>
    <w:rsid w:val="00CF6872"/>
    <w:rsid w:val="00D07DC9"/>
    <w:rsid w:val="00D23EB2"/>
    <w:rsid w:val="00D278F8"/>
    <w:rsid w:val="00DA7C3C"/>
    <w:rsid w:val="00DB3DEE"/>
    <w:rsid w:val="00DD76E0"/>
    <w:rsid w:val="00DE14E1"/>
    <w:rsid w:val="00DE3309"/>
    <w:rsid w:val="00DF5194"/>
    <w:rsid w:val="00E642E1"/>
    <w:rsid w:val="00EF7BBB"/>
    <w:rsid w:val="00F952C7"/>
    <w:rsid w:val="00FA14D4"/>
    <w:rsid w:val="00FC0A2D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page" fill="f" fillcolor="#fffffe" stroke="f" strokecolor="#212120">
      <v:fill color="#fffffe" color2="#212120" on="f"/>
      <v:stroke color="#212120" color2="#fffffe" insetpen="t" on="f">
        <o:left v:ext="view" color="#212120" color2="#fffffe"/>
        <o:top v:ext="view" color="#212120" color2="#fffffe"/>
        <o:right v:ext="view" color="#212120" color2="#fffffe"/>
        <o:bottom v:ext="view" color="#212120" color2="#fffffe"/>
        <o:column v:ext="view" color="#212120" color2="#fffffe"/>
      </v:stroke>
      <v:shadow color="#dcd6d4"/>
      <v:textbox style="mso-column-margin:5.76pt" inset="2.88pt,2.88pt,2.88pt,2.88pt"/>
      <o:colormru v:ext="edit" colors="#c1340e,#9dd496,#1e5a1d,#610912"/>
    </o:shapedefaults>
    <o:shapelayout v:ext="edit">
      <o:idmap v:ext="edit" data="1"/>
    </o:shapelayout>
  </w:shapeDefaults>
  <w:decimalSymbol w:val=","/>
  <w:listSeparator w:val=";"/>
  <w15:chartTrackingRefBased/>
  <w15:docId w15:val="{0559775F-DE11-40CE-BEB1-1AA11EB33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Paragraphedeliste">
    <w:name w:val="List Paragraph"/>
    <w:basedOn w:val="Normal"/>
    <w:uiPriority w:val="34"/>
    <w:qFormat/>
    <w:rsid w:val="00A67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herve\AppData\Local\Temp\Temp1_fl_dot_04376.zip\template-fly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BEFC4-DF60-4818-AF8D-44C9FC028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template-flyer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Herve</dc:creator>
  <cp:keywords/>
  <dc:description/>
  <cp:lastModifiedBy>Anne Pujos</cp:lastModifiedBy>
  <cp:revision>2</cp:revision>
  <dcterms:created xsi:type="dcterms:W3CDTF">2019-11-06T06:49:00Z</dcterms:created>
  <dcterms:modified xsi:type="dcterms:W3CDTF">2019-11-06T06:49:00Z</dcterms:modified>
</cp:coreProperties>
</file>